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5846" w14:textId="7547F4BD" w:rsidR="00B328E7" w:rsidRPr="00C6107A" w:rsidRDefault="00C6107A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6107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Exotická zvířátka aneb ,, Za zvířátky do Zoo‘‘  </w:t>
      </w:r>
      <w:r w:rsidRPr="00C6107A"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6484FB5B" wp14:editId="4CC2E27A">
            <wp:extent cx="706120" cy="6882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0679" cy="7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4AEF" w14:textId="033E3D04" w:rsidR="00C6107A" w:rsidRDefault="00C6107A" w:rsidP="00C610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Milé děti, tento týden si budeme povídat o exotických zvířátkách, která bydlí v dalekých zemích nebo v zoologické zahradě. Seznámíte se s některými exotickými zvířátky, s jejich vzhledem, charakteristickými znaky a způsobem života.</w:t>
      </w:r>
    </w:p>
    <w:p w14:paraId="6612B1DC" w14:textId="3CD0B97B" w:rsidR="00CE32FB" w:rsidRDefault="00C6107A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07A">
        <w:rPr>
          <w:rFonts w:ascii="Times New Roman" w:hAnsi="Times New Roman" w:cs="Times New Roman"/>
          <w:b/>
          <w:bCs/>
          <w:sz w:val="24"/>
          <w:szCs w:val="24"/>
        </w:rPr>
        <w:t>Úvodní básnička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hádanka</w:t>
      </w:r>
      <w:r w:rsidRPr="00C610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33B08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14:paraId="56902F59" w14:textId="74D960A5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 Zoo já chodím rád,</w:t>
      </w:r>
    </w:p>
    <w:p w14:paraId="08AD2693" w14:textId="0884F29A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bydlí tam můj kamarád.</w:t>
      </w:r>
    </w:p>
    <w:p w14:paraId="57FF3618" w14:textId="36F964AE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Pochází až z Afriky,</w:t>
      </w:r>
    </w:p>
    <w:p w14:paraId="18983CA2" w14:textId="2DD47556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je velmi veliký.</w:t>
      </w:r>
    </w:p>
    <w:p w14:paraId="2B80FBAA" w14:textId="737514A7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Velké uši ten on má,</w:t>
      </w:r>
    </w:p>
    <w:p w14:paraId="6DA62EB2" w14:textId="643B993C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chobotem mi zamává. </w:t>
      </w:r>
    </w:p>
    <w:p w14:paraId="1065075B" w14:textId="6BF2F9F8" w:rsid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Kdo je to? (slon)</w:t>
      </w:r>
    </w:p>
    <w:p w14:paraId="636C8E10" w14:textId="3B432B7F" w:rsid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Chvilka pro zdravé tělíčko</w:t>
      </w:r>
    </w:p>
    <w:p w14:paraId="1AE87092" w14:textId="24745ED6" w:rsid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Lvice</w:t>
      </w:r>
    </w:p>
    <w:p w14:paraId="1F66F9C2" w14:textId="153ADB60" w:rsid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 těžké kleci ponejvíce, prochází se sem tam lvice       chůze</w:t>
      </w:r>
    </w:p>
    <w:p w14:paraId="0DFEBCCF" w14:textId="16B8DABF" w:rsid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Hned vyskočí, hned zas lehne                                       výskok, leh</w:t>
      </w:r>
    </w:p>
    <w:p w14:paraId="4CAC8397" w14:textId="4443409C" w:rsid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s malým lvíčkem se proběhne.                                      </w:t>
      </w:r>
      <w:r w:rsidR="001A1E05">
        <w:rPr>
          <w:rFonts w:ascii="Times New Roman" w:hAnsi="Times New Roman" w:cs="Times New Roman"/>
          <w:i/>
          <w:iCs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ěh</w:t>
      </w:r>
    </w:p>
    <w:p w14:paraId="0C8E1BB3" w14:textId="42AADEBF" w:rsidR="001A1E05" w:rsidRDefault="001A1E05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protože i máma je                                                        chůze spojená s tleskáním rukama</w:t>
      </w:r>
    </w:p>
    <w:p w14:paraId="30301A5B" w14:textId="1C448A38" w:rsidR="001A1E05" w:rsidRPr="00533B08" w:rsidRDefault="001A1E05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 lvíčetem si pohraje.                                                   poskakování s otočením dokola</w:t>
      </w:r>
    </w:p>
    <w:p w14:paraId="590B3A4B" w14:textId="77777777" w:rsidR="00533B08" w:rsidRPr="00533B08" w:rsidRDefault="00533B08" w:rsidP="00CE32F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A00021" w14:textId="25A76BF6" w:rsidR="00717FD7" w:rsidRPr="001A1E05" w:rsidRDefault="00717FD7" w:rsidP="001A1E05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A1E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Otázky pro děti o exotických zvířátkách, diskuze </w:t>
      </w:r>
      <w:r w:rsidR="00F817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dětí s rodiči:</w:t>
      </w:r>
    </w:p>
    <w:p w14:paraId="0613618E" w14:textId="53994E67" w:rsidR="00717FD7" w:rsidRPr="00717FD7" w:rsidRDefault="00717FD7" w:rsidP="00A46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FD7">
        <w:rPr>
          <w:rFonts w:ascii="Times New Roman" w:hAnsi="Times New Roman" w:cs="Times New Roman"/>
          <w:b/>
          <w:bCs/>
          <w:sz w:val="24"/>
          <w:szCs w:val="24"/>
        </w:rPr>
        <w:t>Jak</w:t>
      </w:r>
      <w:r w:rsidR="00F81707">
        <w:rPr>
          <w:rFonts w:ascii="Times New Roman" w:hAnsi="Times New Roman" w:cs="Times New Roman"/>
          <w:b/>
          <w:bCs/>
          <w:sz w:val="24"/>
          <w:szCs w:val="24"/>
        </w:rPr>
        <w:t xml:space="preserve">á </w:t>
      </w:r>
      <w:r w:rsidRPr="00717FD7">
        <w:rPr>
          <w:rFonts w:ascii="Times New Roman" w:hAnsi="Times New Roman" w:cs="Times New Roman"/>
          <w:b/>
          <w:bCs/>
          <w:sz w:val="24"/>
          <w:szCs w:val="24"/>
        </w:rPr>
        <w:t xml:space="preserve">znáš exotická zvířátka a proč se jim říká exotická? </w:t>
      </w:r>
      <w:r w:rsidRPr="00717FD7">
        <w:rPr>
          <w:rFonts w:ascii="Times New Roman" w:hAnsi="Times New Roman" w:cs="Times New Roman"/>
          <w:sz w:val="24"/>
          <w:szCs w:val="24"/>
        </w:rPr>
        <w:t>– pomůžeme dětem vysvětlit pojem exotika</w:t>
      </w:r>
    </w:p>
    <w:p w14:paraId="30F06260" w14:textId="36F35D76" w:rsidR="00F81707" w:rsidRDefault="00F8170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Kde najde</w:t>
      </w:r>
      <w:r w:rsidR="006D13B1">
        <w:rPr>
          <w:rFonts w:ascii="Times New Roman" w:hAnsi="Times New Roman" w:cs="Times New Roman"/>
          <w:b/>
          <w:bCs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exotická zvířata?</w:t>
      </w:r>
    </w:p>
    <w:p w14:paraId="37881010" w14:textId="77777777" w:rsidR="00A46B6F" w:rsidRPr="00717FD7" w:rsidRDefault="00A46B6F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F651E" w14:textId="79DD0768" w:rsidR="00717FD7" w:rsidRDefault="00717FD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FD7">
        <w:rPr>
          <w:rFonts w:ascii="Times New Roman" w:hAnsi="Times New Roman" w:cs="Times New Roman"/>
          <w:b/>
          <w:bCs/>
          <w:sz w:val="24"/>
          <w:szCs w:val="24"/>
        </w:rPr>
        <w:t>Která se ti nejvíce líbí a proč?</w:t>
      </w:r>
    </w:p>
    <w:p w14:paraId="2F721991" w14:textId="40FECC4C" w:rsidR="00A46B6F" w:rsidRDefault="00A46B6F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047C5" w14:textId="3B61A733" w:rsidR="00F81707" w:rsidRDefault="00F8170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Znáš místo jejich života? Např. Afrika, Indie..</w:t>
      </w:r>
    </w:p>
    <w:p w14:paraId="2C582AF1" w14:textId="4D742A1B" w:rsidR="00F81707" w:rsidRDefault="00F8170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01D61" w14:textId="06BB62BE" w:rsidR="00F81707" w:rsidRDefault="00F8170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 je to zoologická zahrada?</w:t>
      </w:r>
    </w:p>
    <w:p w14:paraId="5B15D165" w14:textId="77777777" w:rsidR="00F81707" w:rsidRPr="00717FD7" w:rsidRDefault="00F81707" w:rsidP="00A46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8712A" w14:textId="0491A748" w:rsidR="00A46B6F" w:rsidRDefault="00A46B6F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Povídání si s dětmi nad obrázky:</w:t>
      </w:r>
    </w:p>
    <w:p w14:paraId="650B0D2A" w14:textId="7BAA4164" w:rsidR="009B40C0" w:rsidRDefault="00A46B6F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t>\p</w:t>
      </w:r>
      <w:r>
        <w:rPr>
          <w:rFonts w:ascii="Roboto" w:hAnsi="Roboto"/>
          <w:noProof/>
          <w:color w:val="2962FF"/>
        </w:rPr>
        <w:drawing>
          <wp:inline distT="0" distB="0" distL="0" distR="0" wp14:anchorId="11D94335" wp14:editId="4FFB183D">
            <wp:extent cx="5141595" cy="3573402"/>
            <wp:effectExtent l="0" t="0" r="1905" b="8255"/>
            <wp:docPr id="4" name="obrázek 4" descr="Woody Kubus 3x3 - exotická zvířata | MALL.CZ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ody Kubus 3x3 - exotická zvířata | MALL.CZ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76" cy="36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D2C7" w14:textId="41D9E881" w:rsidR="009B40C0" w:rsidRDefault="009B40C0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C79E9" w14:textId="3F434253" w:rsidR="00717FD7" w:rsidRPr="00A46B6F" w:rsidRDefault="00717FD7" w:rsidP="00A46B6F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6B6F">
        <w:rPr>
          <w:rFonts w:ascii="Times New Roman" w:hAnsi="Times New Roman" w:cs="Times New Roman"/>
          <w:b/>
          <w:bCs/>
          <w:sz w:val="24"/>
          <w:szCs w:val="24"/>
        </w:rPr>
        <w:t>Hrajeme si s řečí a zvuky</w:t>
      </w:r>
      <w:r w:rsidR="009B40C0" w:rsidRPr="00A46B6F">
        <w:rPr>
          <w:rFonts w:ascii="Times New Roman" w:hAnsi="Times New Roman" w:cs="Times New Roman"/>
          <w:b/>
          <w:bCs/>
          <w:sz w:val="24"/>
          <w:szCs w:val="24"/>
        </w:rPr>
        <w:t xml:space="preserve"> – rozvoj mluvidel (</w:t>
      </w:r>
      <w:proofErr w:type="spellStart"/>
      <w:r w:rsidR="009B40C0" w:rsidRPr="00A46B6F">
        <w:rPr>
          <w:rFonts w:ascii="Times New Roman" w:hAnsi="Times New Roman" w:cs="Times New Roman"/>
          <w:b/>
          <w:bCs/>
          <w:sz w:val="24"/>
          <w:szCs w:val="24"/>
        </w:rPr>
        <w:t>oromotorika</w:t>
      </w:r>
      <w:proofErr w:type="spellEnd"/>
      <w:r w:rsidR="009B40C0" w:rsidRPr="00A46B6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E7B0326" w14:textId="7E3A6ABD" w:rsidR="00717FD7" w:rsidRDefault="00717FD7" w:rsidP="00717FD7">
      <w:pPr>
        <w:pStyle w:val="Odstavecseseznamem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DDC48" w14:textId="34F3D71E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Jedeme mašinkou do Zoo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šššššššššš</w:t>
      </w:r>
      <w:proofErr w:type="spellEnd"/>
    </w:p>
    <w:p w14:paraId="09905F23" w14:textId="6D85A204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 na koníčka – jazykem kmitáme o horní patro, klopýtání kopýtky</w:t>
      </w:r>
    </w:p>
    <w:p w14:paraId="55A417F1" w14:textId="6F31F090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Olizování horní</w:t>
      </w:r>
      <w:r w:rsidR="00680C3B">
        <w:rPr>
          <w:rFonts w:ascii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hAnsi="Times New Roman" w:cs="Times New Roman"/>
          <w:sz w:val="24"/>
          <w:szCs w:val="24"/>
        </w:rPr>
        <w:t>a dolního rtu jazykem</w:t>
      </w:r>
    </w:p>
    <w:p w14:paraId="09B5798A" w14:textId="77777777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Olizování rtů kolem dokola</w:t>
      </w:r>
    </w:p>
    <w:p w14:paraId="3AA55E74" w14:textId="6994079D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Zoo jsme potkali ,,hada‘‘ – a ten syčí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ssssssss</w:t>
      </w:r>
      <w:proofErr w:type="spellEnd"/>
    </w:p>
    <w:p w14:paraId="291E9D72" w14:textId="30568EF1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Koupili jsme si zmrzlinu v Zoo a čistíme</w:t>
      </w:r>
      <w:r w:rsidR="0047053D">
        <w:rPr>
          <w:rFonts w:ascii="Times New Roman" w:hAnsi="Times New Roman" w:cs="Times New Roman"/>
          <w:sz w:val="24"/>
          <w:szCs w:val="24"/>
        </w:rPr>
        <w:t xml:space="preserve"> si</w:t>
      </w:r>
      <w:r>
        <w:rPr>
          <w:rFonts w:ascii="Times New Roman" w:hAnsi="Times New Roman" w:cs="Times New Roman"/>
          <w:sz w:val="24"/>
          <w:szCs w:val="24"/>
        </w:rPr>
        <w:t xml:space="preserve"> zoubky – jazykem jezdíme po horních a dolních zubech</w:t>
      </w:r>
    </w:p>
    <w:p w14:paraId="1CF8C89C" w14:textId="16EF41AE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Uvolníme jazykem a pohybujeme s ním doleva a doprava</w:t>
      </w:r>
    </w:p>
    <w:p w14:paraId="242BBE92" w14:textId="624BC4D4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Potkali jsme také ,,opičku‘‘ – jazyk se dotýká tváře </w:t>
      </w:r>
    </w:p>
    <w:p w14:paraId="0FCAE451" w14:textId="0F70A80D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Vítr fouká – výdech ústy – můžeme použít kuličku z papíru </w:t>
      </w:r>
    </w:p>
    <w:p w14:paraId="6FEBA834" w14:textId="1ECDDFE7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rybníce plave kapřík – našpulíme rty  a uvolníme (úsměv)</w:t>
      </w:r>
    </w:p>
    <w:p w14:paraId="5B136CBE" w14:textId="2953C18C" w:rsidR="009B40C0" w:rsidRDefault="009B40C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4E7A9" w14:textId="41A80307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90C11" w14:textId="55A0D0ED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BEB64" w14:textId="4E022642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27E07" w14:textId="77777777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FCFA5" w14:textId="261D8AD4" w:rsidR="009B40C0" w:rsidRDefault="00774D1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4D1E">
        <w:rPr>
          <w:rFonts w:ascii="Times New Roman" w:hAnsi="Times New Roman" w:cs="Times New Roman"/>
          <w:b/>
          <w:bCs/>
          <w:sz w:val="24"/>
          <w:szCs w:val="24"/>
        </w:rPr>
        <w:lastRenderedPageBreak/>
        <w:t>Motivační příběh</w:t>
      </w:r>
      <w:r w:rsidR="005045DE">
        <w:rPr>
          <w:rFonts w:ascii="Times New Roman" w:hAnsi="Times New Roman" w:cs="Times New Roman"/>
          <w:b/>
          <w:bCs/>
          <w:sz w:val="24"/>
          <w:szCs w:val="24"/>
        </w:rPr>
        <w:t xml:space="preserve"> s úkolem</w:t>
      </w:r>
      <w:r w:rsidRPr="00774D1E">
        <w:rPr>
          <w:rFonts w:ascii="Times New Roman" w:hAnsi="Times New Roman" w:cs="Times New Roman"/>
          <w:b/>
          <w:bCs/>
          <w:sz w:val="24"/>
          <w:szCs w:val="24"/>
        </w:rPr>
        <w:t xml:space="preserve"> pro děti </w:t>
      </w:r>
    </w:p>
    <w:p w14:paraId="5BE08517" w14:textId="16651EDD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Pohádka o Šípkové Růžence – </w:t>
      </w:r>
      <w:r>
        <w:rPr>
          <w:rFonts w:ascii="Times New Roman" w:hAnsi="Times New Roman" w:cs="Times New Roman"/>
          <w:sz w:val="24"/>
          <w:szCs w:val="24"/>
        </w:rPr>
        <w:t>vyprávění pohádky podle obrázku</w:t>
      </w:r>
    </w:p>
    <w:p w14:paraId="405DB3B7" w14:textId="3C5E6F60" w:rsidR="00520D26" w:rsidRDefault="00520D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Otázky pro děti:</w:t>
      </w:r>
    </w:p>
    <w:p w14:paraId="0DE38B4C" w14:textId="2B77BCD5" w:rsidR="00520D26" w:rsidRDefault="00520D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byl v pohádce zlý, a kdo hodný?</w:t>
      </w:r>
    </w:p>
    <w:p w14:paraId="2B93F319" w14:textId="39F2291B" w:rsidR="00520D26" w:rsidRDefault="00520D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zachránil Šípkovou Růženku?</w:t>
      </w:r>
    </w:p>
    <w:p w14:paraId="1A1FC661" w14:textId="15041D2D" w:rsidR="00520D26" w:rsidRDefault="00520D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ublížil Růžence?</w:t>
      </w:r>
    </w:p>
    <w:p w14:paraId="59E015F2" w14:textId="3BBECC5E" w:rsidR="00520D26" w:rsidRPr="005045DE" w:rsidRDefault="00520D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rostlo kolem zámku?</w:t>
      </w:r>
    </w:p>
    <w:p w14:paraId="5EF4ED03" w14:textId="1EBF22D9" w:rsidR="009B40C0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2371881E" wp14:editId="3E0914E2">
            <wp:extent cx="5730875" cy="7010400"/>
            <wp:effectExtent l="0" t="0" r="3175" b="0"/>
            <wp:docPr id="1" name="obrázek 1" descr="O Šípkové Růžence | Sleeping beauty, Sleep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Šípkové Růžence | Sleeping beauty, Sleep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95" cy="70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EC26" w14:textId="770A87F2" w:rsidR="005045DE" w:rsidRPr="00275868" w:rsidRDefault="00275868" w:rsidP="0027586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</w:t>
      </w:r>
      <w:r w:rsidR="005045DE" w:rsidRPr="00275868">
        <w:rPr>
          <w:rFonts w:ascii="Times New Roman" w:hAnsi="Times New Roman" w:cs="Times New Roman"/>
          <w:b/>
          <w:bCs/>
          <w:sz w:val="24"/>
          <w:szCs w:val="24"/>
        </w:rPr>
        <w:t>Příběhy O pejskovi a kočičce – namluvené příběhy</w:t>
      </w:r>
    </w:p>
    <w:p w14:paraId="25A8A5CB" w14:textId="4705EF27" w:rsidR="005045DE" w:rsidRDefault="005045DE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17">
        <w:rPr>
          <w:rFonts w:ascii="Times New Roman" w:hAnsi="Times New Roman" w:cs="Times New Roman"/>
          <w:b/>
          <w:bCs/>
          <w:sz w:val="24"/>
          <w:szCs w:val="24"/>
        </w:rPr>
        <w:t xml:space="preserve"> Odkaz</w:t>
      </w:r>
      <w:r w:rsidR="00F64317">
        <w:rPr>
          <w:rFonts w:ascii="Times New Roman" w:hAnsi="Times New Roman" w:cs="Times New Roman"/>
          <w:sz w:val="24"/>
          <w:szCs w:val="24"/>
        </w:rPr>
        <w:t>-</w:t>
      </w:r>
      <w:r w:rsidRPr="005045DE">
        <w:rPr>
          <w:rFonts w:ascii="Times New Roman" w:hAnsi="Times New Roman" w:cs="Times New Roman"/>
          <w:sz w:val="24"/>
          <w:szCs w:val="24"/>
        </w:rPr>
        <w:t>https://www.youtube.com/watch?v=-PGnB4LTs9E&amp;list=PLJtWSeBKKWB5Al9xiSwYrjWDeS2XsKpMS</w:t>
      </w:r>
    </w:p>
    <w:p w14:paraId="49B48768" w14:textId="2DBB6B43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EB1F3" w14:textId="6F7E7EBB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Básničky o exotických zvířátkách</w:t>
      </w:r>
    </w:p>
    <w:p w14:paraId="62D0D1D5" w14:textId="4ECCFC0D" w:rsidR="00DF2630" w:rsidRP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F26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Žirafa</w:t>
      </w:r>
    </w:p>
    <w:p w14:paraId="28EE600E" w14:textId="566B8901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Žirafa je tuze dlouhá,</w:t>
      </w:r>
    </w:p>
    <w:p w14:paraId="7673D2D6" w14:textId="3F9D52CA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 nebe ji hlava čouhá.</w:t>
      </w:r>
    </w:p>
    <w:p w14:paraId="7D30077A" w14:textId="4AB20F3A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Pije vodu z potoka,</w:t>
      </w:r>
    </w:p>
    <w:p w14:paraId="2BFEFD9C" w14:textId="60B6587E" w:rsidR="00DF2630" w:rsidRDefault="00DF263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hledí na svět zvysoka.</w:t>
      </w:r>
    </w:p>
    <w:p w14:paraId="4E6DD375" w14:textId="77777777" w:rsidR="00207F74" w:rsidRPr="00DF2630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5772222" w14:textId="0FA01578" w:rsidR="00520D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Plameňáci z červánků</w:t>
      </w:r>
    </w:p>
    <w:p w14:paraId="4D2D266D" w14:textId="12CE219F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Pod červánky na obloze,</w:t>
      </w:r>
    </w:p>
    <w:p w14:paraId="08EC81EB" w14:textId="0CB7A042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stojí si na jedné noze,</w:t>
      </w:r>
    </w:p>
    <w:p w14:paraId="7B8BAD2F" w14:textId="60CACFED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nejkrásnější ze všech ptáků,</w:t>
      </w:r>
    </w:p>
    <w:p w14:paraId="5F97950E" w14:textId="524E995B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velké hejno plameňáků.</w:t>
      </w:r>
    </w:p>
    <w:p w14:paraId="2C5E2648" w14:textId="63F456DE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Kdepak tu svou barvu vzali,</w:t>
      </w:r>
    </w:p>
    <w:p w14:paraId="2FB55C1D" w14:textId="231EFD89" w:rsidR="00F01E26" w:rsidRDefault="00DC080B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F01E26">
        <w:rPr>
          <w:rFonts w:ascii="Times New Roman" w:hAnsi="Times New Roman" w:cs="Times New Roman"/>
          <w:i/>
          <w:iCs/>
          <w:sz w:val="24"/>
          <w:szCs w:val="24"/>
        </w:rPr>
        <w:t>ožná, že ji vyzobali,</w:t>
      </w:r>
    </w:p>
    <w:p w14:paraId="5B1FF582" w14:textId="7BF475A4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 nebe svými zobáčky,</w:t>
      </w:r>
    </w:p>
    <w:p w14:paraId="6C521C7F" w14:textId="1DF2F117" w:rsidR="00F01E26" w:rsidRDefault="00F01E26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přes růžové obláčky.</w:t>
      </w:r>
    </w:p>
    <w:p w14:paraId="0C17C292" w14:textId="77777777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CCFF351" w14:textId="06B9B664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7F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Krokodýl</w:t>
      </w:r>
    </w:p>
    <w:p w14:paraId="1D96C0D8" w14:textId="4F55BE5B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Krokodýl zas v řece Nil,</w:t>
      </w:r>
    </w:p>
    <w:p w14:paraId="2774964E" w14:textId="7F73F18D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záda se položil.</w:t>
      </w:r>
    </w:p>
    <w:p w14:paraId="1E06A6DC" w14:textId="18338096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Položil se na vodičku,</w:t>
      </w:r>
    </w:p>
    <w:p w14:paraId="0AD8B3AB" w14:textId="06900BE5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aby usnul na chviličku.</w:t>
      </w:r>
    </w:p>
    <w:p w14:paraId="5F251426" w14:textId="2C82EC58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5B1AD15" w14:textId="398F6097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07F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Hádanky:</w:t>
      </w:r>
    </w:p>
    <w:p w14:paraId="4C7949D6" w14:textId="0CF94B67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Siln</w:t>
      </w:r>
      <w:r w:rsidR="0047053D">
        <w:rPr>
          <w:rFonts w:ascii="Times New Roman" w:hAnsi="Times New Roman" w:cs="Times New Roman"/>
          <w:i/>
          <w:iCs/>
          <w:sz w:val="24"/>
          <w:szCs w:val="24"/>
        </w:rPr>
        <w:t>á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kůže, samé špeky,</w:t>
      </w:r>
    </w:p>
    <w:p w14:paraId="7F31BA90" w14:textId="3ECE9FBA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má rád bahno, louže, řeky.</w:t>
      </w:r>
    </w:p>
    <w:p w14:paraId="17D280AF" w14:textId="3D3012D4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 to tuze tlustý hoch.</w:t>
      </w:r>
    </w:p>
    <w:p w14:paraId="784F1957" w14:textId="58E26F13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Ptáte se kdo? Přece (hroch)</w:t>
      </w:r>
    </w:p>
    <w:p w14:paraId="01CC0FC9" w14:textId="0C864A5E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6DFC268" w14:textId="3B98F93B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Na stromech se ráda houpe,</w:t>
      </w:r>
    </w:p>
    <w:p w14:paraId="769E205A" w14:textId="14C2D7D5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banány si sama loupe,</w:t>
      </w:r>
    </w:p>
    <w:p w14:paraId="11DEB1B1" w14:textId="173C3C95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Žije hlavně v Africe,</w:t>
      </w:r>
    </w:p>
    <w:p w14:paraId="7CECD879" w14:textId="0AA768ED" w:rsidR="00207F74" w:rsidRP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Kdopak je to? (opice)</w:t>
      </w:r>
    </w:p>
    <w:p w14:paraId="14E7DC16" w14:textId="18674415" w:rsidR="00207F74" w:rsidRDefault="00207F7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CABA681" w14:textId="1BF2C708" w:rsidR="009E3540" w:rsidRDefault="009E3540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540">
        <w:rPr>
          <w:rFonts w:ascii="Times New Roman" w:hAnsi="Times New Roman" w:cs="Times New Roman"/>
          <w:b/>
          <w:bCs/>
          <w:sz w:val="24"/>
          <w:szCs w:val="24"/>
        </w:rPr>
        <w:t>Pohybová chvilka</w:t>
      </w:r>
    </w:p>
    <w:p w14:paraId="4BCA3F65" w14:textId="5D821E6B" w:rsidR="00D9097C" w:rsidRDefault="00D9097C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Cvičení s Míšou Růžičkovou - Slůně</w:t>
      </w:r>
    </w:p>
    <w:p w14:paraId="19A68618" w14:textId="3CD8ECB2" w:rsidR="009E3540" w:rsidRDefault="00D9097C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Odkaz - </w:t>
      </w:r>
      <w:hyperlink r:id="rId10" w:history="1">
        <w:r w:rsidRPr="007F525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https://www.youtube.com/watch?v=gIxsLSJCwmo</w:t>
        </w:r>
      </w:hyperlink>
    </w:p>
    <w:p w14:paraId="70E22A5A" w14:textId="7EDDA4AE" w:rsidR="00D9097C" w:rsidRDefault="00D9097C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7C">
        <w:rPr>
          <w:rFonts w:ascii="Times New Roman" w:hAnsi="Times New Roman" w:cs="Times New Roman"/>
          <w:b/>
          <w:bCs/>
          <w:sz w:val="24"/>
          <w:szCs w:val="24"/>
        </w:rPr>
        <w:t>Rozcvička</w:t>
      </w:r>
      <w:r>
        <w:rPr>
          <w:rFonts w:ascii="Times New Roman" w:hAnsi="Times New Roman" w:cs="Times New Roman"/>
          <w:sz w:val="24"/>
          <w:szCs w:val="24"/>
        </w:rPr>
        <w:t xml:space="preserve"> – protažení těla – cvičení s míčkem</w:t>
      </w:r>
    </w:p>
    <w:p w14:paraId="6DE70B54" w14:textId="700B47F6" w:rsidR="00D9097C" w:rsidRDefault="00D9097C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D4A86B" wp14:editId="0FA8771A">
            <wp:extent cx="5730875" cy="6377940"/>
            <wp:effectExtent l="0" t="0" r="3175" b="3810"/>
            <wp:docPr id="3" name="obrázek 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60" cy="63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7671" w14:textId="686047E2" w:rsidR="00D9097C" w:rsidRDefault="006D2BF2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2BF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Malí malíři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6D2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výtvarná činnost</w:t>
      </w:r>
    </w:p>
    <w:p w14:paraId="50B2A422" w14:textId="27BA91C3" w:rsidR="006D2BF2" w:rsidRDefault="006D2BF2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Úkol pro děti: Namaluj nějaké exotické zvířátko, které znáš ze zoologické zahrady </w:t>
      </w:r>
      <w:r>
        <w:rPr>
          <w:rFonts w:ascii="Times New Roman" w:hAnsi="Times New Roman" w:cs="Times New Roman"/>
          <w:sz w:val="24"/>
          <w:szCs w:val="24"/>
        </w:rPr>
        <w:t>– děti mohou využít různé výtvarné pomůcky např. vodové barvy, tempery, pastelky, suché pastely, tu</w:t>
      </w:r>
      <w:r w:rsidR="00FA3FA7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e</w:t>
      </w:r>
    </w:p>
    <w:p w14:paraId="258A960D" w14:textId="50AB34FB" w:rsidR="00FA3FA7" w:rsidRDefault="00FA3FA7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C6D3B" w14:textId="745F45A3" w:rsidR="00FA3FA7" w:rsidRDefault="00FA3FA7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A62">
        <w:rPr>
          <w:rFonts w:ascii="Times New Roman" w:hAnsi="Times New Roman" w:cs="Times New Roman"/>
          <w:b/>
          <w:bCs/>
          <w:sz w:val="24"/>
          <w:szCs w:val="24"/>
        </w:rPr>
        <w:t>Žirafa v Zoo</w:t>
      </w:r>
      <w:r>
        <w:rPr>
          <w:rFonts w:ascii="Times New Roman" w:hAnsi="Times New Roman" w:cs="Times New Roman"/>
          <w:sz w:val="24"/>
          <w:szCs w:val="24"/>
        </w:rPr>
        <w:t xml:space="preserve"> – potřebujeme barevné papíry, žlutý papír, vodové barvy – hnědou, štětec, lepidlo nůžky</w:t>
      </w:r>
    </w:p>
    <w:p w14:paraId="05FF665E" w14:textId="46BEC563" w:rsidR="00153A62" w:rsidRDefault="00153A62" w:rsidP="00153A62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Vystřihneme si obdelník ze žlutého papíru, nalepíme ho na papír, dále si předkreslíme hlavu žirafy</w:t>
      </w:r>
      <w:r w:rsidR="00F373CA">
        <w:rPr>
          <w:rFonts w:ascii="Times New Roman" w:hAnsi="Times New Roman" w:cs="Times New Roman"/>
          <w:sz w:val="24"/>
          <w:szCs w:val="24"/>
        </w:rPr>
        <w:t xml:space="preserve"> domalujeme oči a pusu</w:t>
      </w:r>
      <w:r>
        <w:rPr>
          <w:rFonts w:ascii="Times New Roman" w:hAnsi="Times New Roman" w:cs="Times New Roman"/>
          <w:sz w:val="24"/>
          <w:szCs w:val="24"/>
        </w:rPr>
        <w:t>, přilepíme k tělu, nakonec uděláme žirafě po těle hnědé skvrny, můžeme ji vystřihnout do pusy kytičku</w:t>
      </w:r>
    </w:p>
    <w:p w14:paraId="20956E7C" w14:textId="4027F70B" w:rsidR="00B7034D" w:rsidRDefault="00B7034D" w:rsidP="00B7034D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34D">
        <w:rPr>
          <w:rFonts w:ascii="Times New Roman" w:hAnsi="Times New Roman" w:cs="Times New Roman"/>
          <w:b/>
          <w:bCs/>
          <w:sz w:val="24"/>
          <w:szCs w:val="24"/>
        </w:rPr>
        <w:t xml:space="preserve">Milé děti vyrobíme si </w:t>
      </w:r>
      <w:proofErr w:type="spellStart"/>
      <w:r w:rsidRPr="00B7034D">
        <w:rPr>
          <w:rFonts w:ascii="Times New Roman" w:hAnsi="Times New Roman" w:cs="Times New Roman"/>
          <w:b/>
          <w:bCs/>
          <w:sz w:val="24"/>
          <w:szCs w:val="24"/>
        </w:rPr>
        <w:t>sloníka</w:t>
      </w:r>
      <w:proofErr w:type="spellEnd"/>
      <w:r w:rsidRPr="00B7034D">
        <w:rPr>
          <w:rFonts w:ascii="Times New Roman" w:hAnsi="Times New Roman" w:cs="Times New Roman"/>
          <w:b/>
          <w:bCs/>
          <w:sz w:val="24"/>
          <w:szCs w:val="24"/>
        </w:rPr>
        <w:t xml:space="preserve"> z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7034D">
        <w:rPr>
          <w:rFonts w:ascii="Times New Roman" w:hAnsi="Times New Roman" w:cs="Times New Roman"/>
          <w:b/>
          <w:bCs/>
          <w:sz w:val="24"/>
          <w:szCs w:val="24"/>
        </w:rPr>
        <w:t>krabičky</w:t>
      </w:r>
    </w:p>
    <w:p w14:paraId="366503A7" w14:textId="51B41774" w:rsidR="00B7034D" w:rsidRPr="00B7034D" w:rsidRDefault="00B7034D" w:rsidP="00B7034D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Pomůcky: </w:t>
      </w:r>
      <w:r>
        <w:rPr>
          <w:rFonts w:ascii="Times New Roman" w:hAnsi="Times New Roman" w:cs="Times New Roman"/>
          <w:sz w:val="24"/>
          <w:szCs w:val="24"/>
        </w:rPr>
        <w:t>krabička</w:t>
      </w:r>
      <w:r w:rsidR="009126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například od mléka, šedý</w:t>
      </w:r>
      <w:r w:rsidR="002656E4">
        <w:rPr>
          <w:rFonts w:ascii="Times New Roman" w:hAnsi="Times New Roman" w:cs="Times New Roman"/>
          <w:sz w:val="24"/>
          <w:szCs w:val="24"/>
        </w:rPr>
        <w:t xml:space="preserve"> (popřípadě modrý)</w:t>
      </w:r>
      <w:r>
        <w:rPr>
          <w:rFonts w:ascii="Times New Roman" w:hAnsi="Times New Roman" w:cs="Times New Roman"/>
          <w:sz w:val="24"/>
          <w:szCs w:val="24"/>
        </w:rPr>
        <w:t xml:space="preserve"> a růžový papír, lepidlo</w:t>
      </w:r>
      <w:r w:rsidR="004F654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nůžky, černý fix</w:t>
      </w:r>
    </w:p>
    <w:p w14:paraId="25F6D376" w14:textId="25C6A6D7" w:rsidR="00B7034D" w:rsidRDefault="00B7034D" w:rsidP="00B7034D">
      <w:pPr>
        <w:pStyle w:val="Odstavecseseznamem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Postup: </w:t>
      </w:r>
      <w:r>
        <w:rPr>
          <w:rFonts w:ascii="Times New Roman" w:hAnsi="Times New Roman" w:cs="Times New Roman"/>
          <w:sz w:val="24"/>
          <w:szCs w:val="24"/>
        </w:rPr>
        <w:t>krabičku polepíme šedým papírem z</w:t>
      </w:r>
      <w:r w:rsidR="004F654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 všech stran, na další šedý papír nakreslíme hlavu slona, uši</w:t>
      </w:r>
      <w:r w:rsidR="0060558C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chobot, vše vystřihneme. K hlavě přilepíme uši, a chobot, fixem nakreslíme pusu a oči, růžový papír můžeme použít na vylepení uší</w:t>
      </w:r>
      <w:r w:rsidR="002656E4">
        <w:rPr>
          <w:rFonts w:ascii="Times New Roman" w:hAnsi="Times New Roman" w:cs="Times New Roman"/>
          <w:sz w:val="24"/>
          <w:szCs w:val="24"/>
        </w:rPr>
        <w:t xml:space="preserve"> a nohou</w:t>
      </w:r>
      <w:r w:rsidR="004A7F72">
        <w:rPr>
          <w:rFonts w:ascii="Times New Roman" w:hAnsi="Times New Roman" w:cs="Times New Roman"/>
          <w:sz w:val="24"/>
          <w:szCs w:val="24"/>
        </w:rPr>
        <w:t>.</w:t>
      </w:r>
    </w:p>
    <w:p w14:paraId="3A0CF77D" w14:textId="523D6F0E" w:rsidR="004A7F72" w:rsidRDefault="004A7F72" w:rsidP="00B7034D">
      <w:pPr>
        <w:pStyle w:val="Odstavecseseznamem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Poznámka:</w:t>
      </w:r>
      <w:r>
        <w:rPr>
          <w:rFonts w:ascii="Times New Roman" w:hAnsi="Times New Roman" w:cs="Times New Roman"/>
          <w:sz w:val="24"/>
          <w:szCs w:val="24"/>
        </w:rPr>
        <w:t xml:space="preserve"> rodiče mohou dětem v případě potřeby pomoci</w:t>
      </w:r>
      <w:r w:rsidR="00FA3EDD">
        <w:rPr>
          <w:rFonts w:ascii="Times New Roman" w:hAnsi="Times New Roman" w:cs="Times New Roman"/>
          <w:sz w:val="24"/>
          <w:szCs w:val="24"/>
        </w:rPr>
        <w:t>, takto můžeme s dětmi vyrobit i jiná zvířátka</w:t>
      </w:r>
    </w:p>
    <w:p w14:paraId="4D14B486" w14:textId="10ED568C" w:rsidR="004A7F72" w:rsidRDefault="003C4491" w:rsidP="00B7034D">
      <w:pPr>
        <w:pStyle w:val="Odstavecseseznamem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7C1DE909" wp14:editId="7EE94AEE">
            <wp:extent cx="3589020" cy="2308860"/>
            <wp:effectExtent l="0" t="0" r="0" b="0"/>
            <wp:docPr id="5" name="obrázek 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90" cy="23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0D81" w14:textId="701D4708" w:rsidR="00B7034D" w:rsidRPr="00B7034D" w:rsidRDefault="00B7034D" w:rsidP="00B703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6F6F41" w14:textId="77777777" w:rsidR="00B7034D" w:rsidRPr="00B7034D" w:rsidRDefault="00B7034D" w:rsidP="00B7034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2BD3661" w14:textId="3FDBFC0F" w:rsidR="00FA3FA7" w:rsidRDefault="00FA3FA7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19699" w14:textId="3ED73DB7" w:rsidR="00FA3FA7" w:rsidRDefault="00C63A9A" w:rsidP="00FA3F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3A9A">
        <w:rPr>
          <w:rFonts w:ascii="Times New Roman" w:hAnsi="Times New Roman" w:cs="Times New Roman"/>
          <w:b/>
          <w:bCs/>
          <w:sz w:val="24"/>
          <w:szCs w:val="24"/>
        </w:rPr>
        <w:lastRenderedPageBreak/>
        <w:t>Hudební chvilka</w:t>
      </w:r>
      <w:r w:rsidR="00940BBE">
        <w:rPr>
          <w:rFonts w:ascii="Times New Roman" w:hAnsi="Times New Roman" w:cs="Times New Roman"/>
          <w:b/>
          <w:bCs/>
          <w:sz w:val="24"/>
          <w:szCs w:val="24"/>
        </w:rPr>
        <w:t xml:space="preserve"> – zpíváme</w:t>
      </w:r>
    </w:p>
    <w:p w14:paraId="3B2FA682" w14:textId="7073E903" w:rsidR="00940BBE" w:rsidRDefault="00940BBE" w:rsidP="000B352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Nácvik správného dýchání – nádech nosem, výdech ústy</w:t>
      </w:r>
    </w:p>
    <w:p w14:paraId="29BEFDEB" w14:textId="5A872843" w:rsidR="00940BBE" w:rsidRDefault="000B3521" w:rsidP="000B352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Písnička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Chňapík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maličký krokodýl</w:t>
      </w:r>
    </w:p>
    <w:p w14:paraId="0E2078FF" w14:textId="3B1A5955" w:rsidR="000B3521" w:rsidRPr="00C63A9A" w:rsidRDefault="000B3521" w:rsidP="00FA3F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7CE1EEC9" wp14:editId="42525C5D">
            <wp:extent cx="5731330" cy="7193280"/>
            <wp:effectExtent l="0" t="0" r="3175" b="7620"/>
            <wp:docPr id="7" name="obrázek 7" descr="Pin by Veronika Ptáčková on PÍSNIČKY, BÁSNIČKY | School songs, Kids songs,  Music note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by Veronika Ptáčková on PÍSNIČKY, BÁSNIČKY | School songs, Kids songs,  Music note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75" cy="71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1258" w14:textId="48B666F0" w:rsidR="006D2BF2" w:rsidRPr="006D2BF2" w:rsidRDefault="00700424" w:rsidP="009B40C0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Audio </w:t>
      </w:r>
      <w:proofErr w:type="spellStart"/>
      <w:r>
        <w:rPr>
          <w:rFonts w:ascii="Times New Roman" w:hAnsi="Times New Roman" w:cs="Times New Roman"/>
          <w:sz w:val="24"/>
          <w:szCs w:val="24"/>
        </w:rPr>
        <w:t>Chňapík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maličký krokodýl - </w:t>
      </w:r>
      <w:r w:rsidRPr="00700424">
        <w:rPr>
          <w:rFonts w:ascii="Times New Roman" w:hAnsi="Times New Roman" w:cs="Times New Roman"/>
          <w:sz w:val="24"/>
          <w:szCs w:val="24"/>
        </w:rPr>
        <w:t>https://www.youtube.com/watch?v=ums3GLycfPg</w:t>
      </w:r>
    </w:p>
    <w:p w14:paraId="32442B4A" w14:textId="6BEBB012" w:rsidR="00207F74" w:rsidRPr="00B742BF" w:rsidRDefault="00B742BF" w:rsidP="00207F7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42BF">
        <w:rPr>
          <w:rFonts w:ascii="Times New Roman" w:hAnsi="Times New Roman" w:cs="Times New Roman"/>
          <w:b/>
          <w:bCs/>
          <w:sz w:val="24"/>
          <w:szCs w:val="24"/>
        </w:rPr>
        <w:lastRenderedPageBreak/>
        <w:t>Já jsem muzikant</w:t>
      </w:r>
    </w:p>
    <w:p w14:paraId="4BCE82F9" w14:textId="1104903B" w:rsidR="00B742BF" w:rsidRDefault="00B742BF" w:rsidP="00207F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0CF24D0B" wp14:editId="46825506">
            <wp:extent cx="4876800" cy="2766060"/>
            <wp:effectExtent l="0" t="0" r="0" b="0"/>
            <wp:docPr id="6" name="obrázek 2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CF71" w14:textId="5A3F4F76" w:rsidR="00B742BF" w:rsidRDefault="00E00778" w:rsidP="00207F7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778">
        <w:rPr>
          <w:rFonts w:ascii="Times New Roman" w:hAnsi="Times New Roman" w:cs="Times New Roman"/>
          <w:b/>
          <w:bCs/>
          <w:sz w:val="24"/>
          <w:szCs w:val="24"/>
        </w:rPr>
        <w:t>Když jsem já sloužil</w:t>
      </w:r>
    </w:p>
    <w:p w14:paraId="49D84A04" w14:textId="0B40C412" w:rsidR="00E00778" w:rsidRDefault="00E00778" w:rsidP="00207F7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4EAEA601" wp14:editId="60BD4BD0">
            <wp:extent cx="5731510" cy="4295427"/>
            <wp:effectExtent l="0" t="0" r="2540" b="0"/>
            <wp:docPr id="9" name="obrázek 3" descr="Když jsem já sloužil – Dětské stránk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dyž jsem já sloužil – Dětské stránk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2C39" w14:textId="77777777" w:rsidR="00E00778" w:rsidRPr="00E00778" w:rsidRDefault="00E00778" w:rsidP="00207F7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30274" w14:textId="11D0D9D0" w:rsidR="009B40C0" w:rsidRPr="009B40C0" w:rsidRDefault="009B40C0" w:rsidP="009B40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CF455" w14:textId="6057CE76" w:rsidR="009B40C0" w:rsidRPr="008C39FE" w:rsidRDefault="008C39FE" w:rsidP="009B40C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39FE">
        <w:rPr>
          <w:rFonts w:ascii="Times New Roman" w:hAnsi="Times New Roman" w:cs="Times New Roman"/>
          <w:b/>
          <w:bCs/>
          <w:sz w:val="24"/>
          <w:szCs w:val="24"/>
        </w:rPr>
        <w:lastRenderedPageBreak/>
        <w:t>Sluníčko, sluníčko popojdi maličko</w:t>
      </w:r>
    </w:p>
    <w:p w14:paraId="4FFE6C08" w14:textId="48CE6BE5" w:rsidR="00717FD7" w:rsidRPr="00717FD7" w:rsidRDefault="008C39FE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320DFF3E" wp14:editId="23A37BE3">
            <wp:extent cx="5731510" cy="8501622"/>
            <wp:effectExtent l="0" t="0" r="2540" b="0"/>
            <wp:docPr id="10" name="obrázek 4" descr="sluníčko | Kids songs, Ukulele songs, Song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uníčko | Kids songs, Ukulele songs, Song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2636" w14:textId="77777777" w:rsidR="00717FD7" w:rsidRPr="00717FD7" w:rsidRDefault="00717FD7" w:rsidP="00CE32F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EE102" w14:textId="77777777" w:rsidR="00717FD7" w:rsidRPr="00717FD7" w:rsidRDefault="00717FD7" w:rsidP="00CE32FB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CB31DD" w14:textId="77777777" w:rsidR="00CE32FB" w:rsidRPr="00CE32FB" w:rsidRDefault="00CE32FB" w:rsidP="00CE32FB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E6AC0AD" w14:textId="77777777" w:rsidR="00C6107A" w:rsidRPr="00C6107A" w:rsidRDefault="00C6107A" w:rsidP="00C6107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6107A" w:rsidRPr="00C610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C7B"/>
    <w:multiLevelType w:val="hybridMultilevel"/>
    <w:tmpl w:val="966C5C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1687B"/>
    <w:multiLevelType w:val="hybridMultilevel"/>
    <w:tmpl w:val="089481B8"/>
    <w:lvl w:ilvl="0" w:tplc="707235C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4C2C19"/>
    <w:multiLevelType w:val="hybridMultilevel"/>
    <w:tmpl w:val="07F48C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7A"/>
    <w:rsid w:val="000B3521"/>
    <w:rsid w:val="00153A62"/>
    <w:rsid w:val="001A1E05"/>
    <w:rsid w:val="00207F74"/>
    <w:rsid w:val="002656E4"/>
    <w:rsid w:val="00275868"/>
    <w:rsid w:val="00336045"/>
    <w:rsid w:val="003C4491"/>
    <w:rsid w:val="0047053D"/>
    <w:rsid w:val="004A7F72"/>
    <w:rsid w:val="004F6546"/>
    <w:rsid w:val="005045DE"/>
    <w:rsid w:val="00520D26"/>
    <w:rsid w:val="00533B08"/>
    <w:rsid w:val="0060558C"/>
    <w:rsid w:val="00633D94"/>
    <w:rsid w:val="00680C3B"/>
    <w:rsid w:val="006D13B1"/>
    <w:rsid w:val="006D2BF2"/>
    <w:rsid w:val="00700424"/>
    <w:rsid w:val="00717FD7"/>
    <w:rsid w:val="00774D1E"/>
    <w:rsid w:val="008C39FE"/>
    <w:rsid w:val="009126C2"/>
    <w:rsid w:val="00940BBE"/>
    <w:rsid w:val="009B40C0"/>
    <w:rsid w:val="009E3540"/>
    <w:rsid w:val="009F60EF"/>
    <w:rsid w:val="00A46B6F"/>
    <w:rsid w:val="00B328E7"/>
    <w:rsid w:val="00B7034D"/>
    <w:rsid w:val="00B742BF"/>
    <w:rsid w:val="00C6107A"/>
    <w:rsid w:val="00C63A9A"/>
    <w:rsid w:val="00CE32FB"/>
    <w:rsid w:val="00D0339C"/>
    <w:rsid w:val="00D9097C"/>
    <w:rsid w:val="00DC080B"/>
    <w:rsid w:val="00DF2630"/>
    <w:rsid w:val="00E00778"/>
    <w:rsid w:val="00F01E26"/>
    <w:rsid w:val="00F373CA"/>
    <w:rsid w:val="00F64317"/>
    <w:rsid w:val="00F81707"/>
    <w:rsid w:val="00FA3EDD"/>
    <w:rsid w:val="00FA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930BF"/>
  <w15:docId w15:val="{35AB9409-0A11-4529-B51F-75604603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F81BD" w:themeColor="accent1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unhideWhenUsed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90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url=https%3A%2F%2Fcz.pinterest.com%2Fpin%2F338473728219810141%2F&amp;psig=AOvVaw1CXVXGP18qrxsKgEiWtSIz&amp;ust=1622830878254000&amp;source=images&amp;cd=vfe&amp;ved=0CAIQjRxqFwoTCKDQz6eK_PACFQAAAAAdAAAAABAW" TargetMode="External"/><Relationship Id="rId13" Type="http://schemas.openxmlformats.org/officeDocument/2006/relationships/hyperlink" Target="https://www.google.cz/url?sa=i&amp;url=https%3A%2F%2Fcz.pinterest.com%2Fpin%2F539657967845299491%2F&amp;psig=AOvVaw1u0WwAtavMb3ohzzo3M1J5&amp;ust=1622834481438000&amp;source=images&amp;cd=vfe&amp;ved=0CAIQjRxqFwoTCICY5N2X_PACFQAAAAAdAAAAABAK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z/url?sa=i&amp;url=https%3A%2F%2Fwww.detskestranky.cz%2Fkdyz-jsem-ja-slouzil%2F&amp;psig=AOvVaw2WslWJcObg4RpzCnpoP9vR&amp;ust=1622834901905000&amp;source=images&amp;cd=vfe&amp;ved=0CAIQjRxqFwoTCKjJhKaZ_PACFQAAAAAdAAAAABA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google.cz/imgres?imgurl=https%3A%2F%2Fi.cdn.nrholding.net%2F41650882%2F1000%2F1000&amp;imgrefurl=https%3A%2F%2Fwww.mall.cz%2Fdrevene-hry-hlavolamy%2Fwoody-kubus-3x3-exoticka-zvirata&amp;tbnid=3gw3Z7bw_32h5M&amp;vet=12ahUKEwi2nozzhPzwAhVT-4UKHRb8CScQMygcegUIARCQAg..i&amp;docid=Y8p0t0t6goLfhM&amp;w=1000&amp;h=661&amp;q=exotick%C3%A1%20zvirata&amp;ved=2ahUKEwi2nozzhPzwAhVT-4UKHRb8CScQMygcegUIARCQA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www.google.cz/url?sa=i&amp;url=http%3A%2F%2Fwww.czech-language.cz%2Ffiction%2Fsongs%2Fmuzikant.html&amp;psig=AOvVaw1-my0kWFbS6kNTDh4RBZ0j&amp;ust=1622834801572000&amp;source=images&amp;cd=vfe&amp;ved=0CAIQjRxqFwoTCMi7pvaY_PACFQAAAAAdAAAAABAu" TargetMode="External"/><Relationship Id="rId10" Type="http://schemas.openxmlformats.org/officeDocument/2006/relationships/hyperlink" Target="https://www.youtube.com/watch?v=gIxsLSJCwmo" TargetMode="External"/><Relationship Id="rId19" Type="http://schemas.openxmlformats.org/officeDocument/2006/relationships/hyperlink" Target="https://www.google.cz/url?sa=i&amp;url=https%3A%2F%2Fcz.pinterest.com%2Fpin%2F295267319302885440%2F&amp;psig=AOvVaw1tyRi52AR6yUQ-ijAxhyFg&amp;ust=1622834984375000&amp;source=images&amp;cd=vfe&amp;ved=0CAIQjRxqFwoTCJCFz82Z_PACFQAAAAAdAAAAAB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2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127</TotalTime>
  <Pages>10</Pages>
  <Words>642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50</cp:revision>
  <dcterms:created xsi:type="dcterms:W3CDTF">2021-06-03T17:23:00Z</dcterms:created>
  <dcterms:modified xsi:type="dcterms:W3CDTF">2021-06-03T19:37:00Z</dcterms:modified>
</cp:coreProperties>
</file>